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6A" w:rsidRPr="005602F2" w:rsidRDefault="003278BE" w:rsidP="005602F2">
      <w:pPr>
        <w:wordWrap w:val="0"/>
        <w:autoSpaceDE w:val="0"/>
        <w:autoSpaceDN w:val="0"/>
        <w:rPr>
          <w:rFonts w:ascii="ＭＳ 明朝"/>
        </w:rPr>
      </w:pPr>
      <w:r w:rsidRPr="005602F2">
        <w:rPr>
          <w:rFonts w:ascii="ＭＳ 明朝" w:hint="eastAsia"/>
        </w:rPr>
        <w:t>様式第５（第５条関係）</w:t>
      </w:r>
    </w:p>
    <w:p w:rsidR="003278BE" w:rsidRPr="005602F2" w:rsidRDefault="00BD1470" w:rsidP="003278B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-245745</wp:posOffset>
                </wp:positionH>
                <wp:positionV relativeFrom="paragraph">
                  <wp:posOffset>0</wp:posOffset>
                </wp:positionV>
                <wp:extent cx="6389370" cy="8178800"/>
                <wp:effectExtent l="11430" t="9525" r="9525" b="127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9370" cy="8178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9.35pt;margin-top:0;width:503.1pt;height:64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kQmeQIAAPoEAAAOAAAAZHJzL2Uyb0RvYy54bWysVFFv2yAQfp+0/4B4T22nTuJYdaoqTqZJ&#10;3Vat2w8ggGM0DAxInK7af9+BkyxdX6ZpfsDAHcf33X3Hze2hk2jPrRNaVTi7SjHiimom1LbCX7+s&#10;RwVGzhPFiNSKV/iJO3y7ePvmpjclH+tWS8YtgiDKlb2pcOu9KZPE0ZZ3xF1pwxUYG2074mFptwmz&#10;pIfonUzGaTpNem2ZsZpy52C3Hox4EeM3Daf+U9M47pGsMGDzcbRx3IQxWdyQcmuJaQU9wiD/gKIj&#10;QsGl51A18QTtrHgVqhPUaqcbf0V1l+imEZRHDsAmS/9g89gSwyMXSI4z5zS5/xeWftw/WCQY1A4j&#10;RToo0WdIGlFbydE4pKc3rgSvR/NgA0Fn7jX95pDSyxa8+J21um85YQAqC/7JiwNh4eAo2vQfNIPo&#10;ZOd1zNShsV0ICDlAh1iQp3NB+MEjCpvT62J+PYO6UbAV2awo0liyhJSn48Y6/47rDoVJhS2Aj+HJ&#10;/t75AIeUJ5dwm9JrIWWsulSor/B8Mp7EA05LwYIxsrTbzVJatCdBN/GL3ID/pVsnPKhXig7QnZ1I&#10;GdKxUize4omQwxyQSBWCAzvAdpwNKnmep/NVsSryUT6erkZ5Wteju/UyH03X2WxSX9fLZZ39DDiz&#10;vGwFY1wFqCfFZvnfKeLYO4PWzpp9QcldMl/H7zXz5CWMmGVgdfpHdlEHofSDhDaaPYEMrB5aEJ4M&#10;mLTa/sCoh/arsPu+I5ZjJN8rkNIsH88n0K9xURRz0IC9NGwuDERRCFRhj9EwXfqhw3fGim0L92Sx&#10;wkrfgfgaEWURhDlgOkoWGiziPz4GoYMv19Hr95O1+AUAAP//AwBQSwMEFAAGAAgAAAAhAMAhbGzg&#10;AAAACQEAAA8AAABkcnMvZG93bnJldi54bWxMj8FOwzAQRO9I/IO1SNxauwHSEOJUERWcEKIFIXFz&#10;4yUJxOsodtvA17Oc4Liap9k3xWpyvTjgGDpPGhZzBQKp9rajRsPL890sAxGiIWt6T6jhCwOsytOT&#10;wuTWH2mDh21sBJdQyI2GNsYhlzLULToT5n5A4uzdj85EPsdG2tEcudz1MlEqlc50xB9aM+Bti/Xn&#10;du80bKopvf/u3i7Dw2u1eByS9ZNaf2h9fjZVNyAiTvEPhl99VoeSnXZ+TzaIXsPsIlsyqoEXcXyd&#10;Lq9A7JhLskyBLAv5f0H5AwAA//8DAFBLAQItABQABgAIAAAAIQC2gziS/gAAAOEBAAATAAAAAAAA&#10;AAAAAAAAAAAAAABbQ29udGVudF9UeXBlc10ueG1sUEsBAi0AFAAGAAgAAAAhADj9If/WAAAAlAEA&#10;AAsAAAAAAAAAAAAAAAAALwEAAF9yZWxzLy5yZWxzUEsBAi0AFAAGAAgAAAAhAOk6RCZ5AgAA+gQA&#10;AA4AAAAAAAAAAAAAAAAALgIAAGRycy9lMm9Eb2MueG1sUEsBAi0AFAAGAAgAAAAhAMAhbGzgAAAA&#10;CQEAAA8AAAAAAAAAAAAAAAAA0wQAAGRycy9kb3ducmV2LnhtbFBLBQYAAAAABAAEAPMAAADgBQAA&#10;AAA=&#10;" filled="f">
                <v:textbox inset="5.85pt,.7pt,5.85pt,.7pt"/>
              </v:rect>
            </w:pict>
          </mc:Fallback>
        </mc:AlternateContent>
      </w:r>
      <w:r w:rsidR="00A17355">
        <w:rPr>
          <w:rFonts w:hint="eastAsia"/>
        </w:rPr>
        <w:t>大治町</w:t>
      </w:r>
      <w:r w:rsidR="000277FD" w:rsidRPr="005602F2">
        <w:rPr>
          <w:rFonts w:hint="eastAsia"/>
        </w:rPr>
        <w:t>住宅改修費受領委任払制度取扱事業者事業廃止</w:t>
      </w:r>
      <w:r w:rsidR="000277FD" w:rsidRPr="005602F2">
        <w:t>(</w:t>
      </w:r>
      <w:r w:rsidR="000277FD" w:rsidRPr="005602F2">
        <w:rPr>
          <w:rFonts w:hint="eastAsia"/>
        </w:rPr>
        <w:t>休止・再開</w:t>
      </w:r>
      <w:r w:rsidR="000277FD" w:rsidRPr="005602F2">
        <w:t>)</w:t>
      </w:r>
      <w:r w:rsidR="000277FD" w:rsidRPr="005602F2">
        <w:rPr>
          <w:rFonts w:hint="eastAsia"/>
        </w:rPr>
        <w:t>届出書</w:t>
      </w:r>
    </w:p>
    <w:p w:rsidR="003278BE" w:rsidRPr="005602F2" w:rsidRDefault="003278BE" w:rsidP="003278BE"/>
    <w:p w:rsidR="003278BE" w:rsidRPr="005602F2" w:rsidRDefault="001D28FB" w:rsidP="003278BE">
      <w:pPr>
        <w:wordWrap w:val="0"/>
        <w:jc w:val="right"/>
      </w:pPr>
      <w:r>
        <w:rPr>
          <w:rFonts w:hint="eastAsia"/>
        </w:rPr>
        <w:t xml:space="preserve">令和　　</w:t>
      </w:r>
      <w:r w:rsidR="003278BE" w:rsidRPr="005602F2">
        <w:rPr>
          <w:rFonts w:hint="eastAsia"/>
        </w:rPr>
        <w:t xml:space="preserve">年　　月　　日　</w:t>
      </w:r>
    </w:p>
    <w:p w:rsidR="003278BE" w:rsidRPr="005602F2" w:rsidRDefault="0062763F" w:rsidP="003278BE">
      <w:r w:rsidRPr="005602F2">
        <w:rPr>
          <w:rFonts w:hint="eastAsia"/>
        </w:rPr>
        <w:t xml:space="preserve">　（宛</w:t>
      </w:r>
      <w:r w:rsidR="003278BE" w:rsidRPr="005602F2">
        <w:rPr>
          <w:rFonts w:hint="eastAsia"/>
        </w:rPr>
        <w:t>先）</w:t>
      </w:r>
      <w:r w:rsidR="00A17355">
        <w:rPr>
          <w:rFonts w:hint="eastAsia"/>
        </w:rPr>
        <w:t>大治町</w:t>
      </w:r>
      <w:r w:rsidR="003278BE" w:rsidRPr="005602F2">
        <w:rPr>
          <w:rFonts w:hint="eastAsia"/>
        </w:rPr>
        <w:t>長</w:t>
      </w:r>
      <w:r w:rsidR="00937665">
        <w:rPr>
          <w:rFonts w:hint="eastAsia"/>
        </w:rPr>
        <w:t xml:space="preserve">　様</w:t>
      </w:r>
    </w:p>
    <w:p w:rsidR="003278BE" w:rsidRPr="005602F2" w:rsidRDefault="003278BE" w:rsidP="003278BE"/>
    <w:p w:rsidR="003278BE" w:rsidRPr="005602F2" w:rsidRDefault="003278BE" w:rsidP="003278BE">
      <w:pPr>
        <w:wordWrap w:val="0"/>
        <w:jc w:val="right"/>
      </w:pPr>
      <w:r w:rsidRPr="005602F2">
        <w:rPr>
          <w:rFonts w:hint="eastAsia"/>
        </w:rPr>
        <w:t xml:space="preserve">事業者名称　　　　　　　　　　　　　</w:t>
      </w:r>
    </w:p>
    <w:p w:rsidR="003278BE" w:rsidRPr="005602F2" w:rsidRDefault="003278BE" w:rsidP="003278BE"/>
    <w:p w:rsidR="003278BE" w:rsidRPr="005602F2" w:rsidRDefault="00221380" w:rsidP="003278BE">
      <w:pPr>
        <w:wordWrap w:val="0"/>
        <w:jc w:val="right"/>
      </w:pPr>
      <w:r>
        <w:rPr>
          <w:rFonts w:hint="eastAsia"/>
        </w:rPr>
        <w:t xml:space="preserve">代表者氏名　　　　　　　　　　　　</w:t>
      </w:r>
      <w:r w:rsidR="003278BE" w:rsidRPr="005602F2">
        <w:rPr>
          <w:rFonts w:hint="eastAsia"/>
        </w:rPr>
        <w:t xml:space="preserve">　</w:t>
      </w:r>
    </w:p>
    <w:p w:rsidR="003278BE" w:rsidRPr="005602F2" w:rsidRDefault="003278BE" w:rsidP="003278BE"/>
    <w:p w:rsidR="003278BE" w:rsidRPr="005602F2" w:rsidRDefault="003278BE" w:rsidP="003278BE">
      <w:r w:rsidRPr="005602F2">
        <w:rPr>
          <w:rFonts w:hint="eastAsia"/>
        </w:rPr>
        <w:t xml:space="preserve">　次のとおり、事業の廃止（休止・再開）をしましたので届け出ます。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4"/>
        <w:gridCol w:w="3386"/>
        <w:gridCol w:w="3390"/>
      </w:tblGrid>
      <w:tr w:rsidR="002C0E8C" w:rsidRPr="005602F2" w:rsidTr="002C0E8C">
        <w:trPr>
          <w:trHeight w:val="517"/>
        </w:trPr>
        <w:tc>
          <w:tcPr>
            <w:tcW w:w="1460" w:type="pct"/>
            <w:vAlign w:val="center"/>
          </w:tcPr>
          <w:p w:rsidR="002C0E8C" w:rsidRPr="005602F2" w:rsidRDefault="006C0F7D" w:rsidP="00413700">
            <w:pPr>
              <w:jc w:val="center"/>
            </w:pPr>
            <w:r>
              <w:rPr>
                <w:rFonts w:hint="eastAsia"/>
              </w:rPr>
              <w:t>住宅改修事業所</w:t>
            </w:r>
            <w:r w:rsidR="002C0E8C" w:rsidRPr="005602F2">
              <w:rPr>
                <w:rFonts w:hint="eastAsia"/>
              </w:rPr>
              <w:t>番号</w:t>
            </w:r>
          </w:p>
        </w:tc>
        <w:tc>
          <w:tcPr>
            <w:tcW w:w="1769" w:type="pct"/>
          </w:tcPr>
          <w:p w:rsidR="002C0E8C" w:rsidRPr="005602F2" w:rsidRDefault="002C0E8C" w:rsidP="00914E86"/>
        </w:tc>
        <w:tc>
          <w:tcPr>
            <w:tcW w:w="1771" w:type="pct"/>
            <w:tcBorders>
              <w:top w:val="nil"/>
              <w:left w:val="dotted" w:sz="4" w:space="0" w:color="auto"/>
              <w:right w:val="nil"/>
            </w:tcBorders>
          </w:tcPr>
          <w:p w:rsidR="002C0E8C" w:rsidRPr="005602F2" w:rsidRDefault="002C0E8C" w:rsidP="00914E86"/>
        </w:tc>
      </w:tr>
      <w:tr w:rsidR="003278BE" w:rsidRPr="005602F2" w:rsidTr="002C0E8C">
        <w:trPr>
          <w:trHeight w:val="528"/>
        </w:trPr>
        <w:tc>
          <w:tcPr>
            <w:tcW w:w="1460" w:type="pct"/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事業所名称</w:t>
            </w:r>
          </w:p>
        </w:tc>
        <w:tc>
          <w:tcPr>
            <w:tcW w:w="3540" w:type="pct"/>
            <w:gridSpan w:val="2"/>
          </w:tcPr>
          <w:p w:rsidR="003278BE" w:rsidRPr="005602F2" w:rsidRDefault="003278BE" w:rsidP="00914E86"/>
        </w:tc>
      </w:tr>
    </w:tbl>
    <w:p w:rsidR="003278BE" w:rsidRPr="005602F2" w:rsidRDefault="003278BE" w:rsidP="003278B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582"/>
      </w:tblGrid>
      <w:tr w:rsidR="003278BE" w:rsidRPr="005602F2" w:rsidTr="00413700">
        <w:trPr>
          <w:trHeight w:val="473"/>
        </w:trPr>
        <w:tc>
          <w:tcPr>
            <w:tcW w:w="156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届出区分</w:t>
            </w:r>
          </w:p>
        </w:tc>
        <w:tc>
          <w:tcPr>
            <w:tcW w:w="343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廃　止　　・　　休　止　　・　　再　開</w:t>
            </w:r>
          </w:p>
        </w:tc>
      </w:tr>
      <w:tr w:rsidR="003278BE" w:rsidRPr="005602F2" w:rsidTr="00413700">
        <w:trPr>
          <w:trHeight w:val="544"/>
        </w:trPr>
        <w:tc>
          <w:tcPr>
            <w:tcW w:w="1561" w:type="pct"/>
            <w:tcBorders>
              <w:lef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廃止（休止・再開）日</w:t>
            </w:r>
          </w:p>
        </w:tc>
        <w:tc>
          <w:tcPr>
            <w:tcW w:w="3439" w:type="pct"/>
            <w:tcBorders>
              <w:right w:val="single" w:sz="12" w:space="0" w:color="auto"/>
            </w:tcBorders>
            <w:vAlign w:val="center"/>
          </w:tcPr>
          <w:p w:rsidR="003278BE" w:rsidRPr="005602F2" w:rsidRDefault="001D28FB" w:rsidP="001D28FB">
            <w:pPr>
              <w:jc w:val="center"/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　（～令和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 w:rsidR="003278BE" w:rsidRPr="005602F2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bookmarkStart w:id="0" w:name="_GoBack"/>
            <w:bookmarkEnd w:id="0"/>
            <w:r w:rsidR="003278BE" w:rsidRPr="005602F2">
              <w:rPr>
                <w:rFonts w:hint="eastAsia"/>
              </w:rPr>
              <w:t>日）</w:t>
            </w:r>
          </w:p>
        </w:tc>
      </w:tr>
      <w:tr w:rsidR="003278BE" w:rsidRPr="005602F2" w:rsidTr="00413700">
        <w:trPr>
          <w:trHeight w:val="2710"/>
        </w:trPr>
        <w:tc>
          <w:tcPr>
            <w:tcW w:w="1561" w:type="pct"/>
            <w:tcBorders>
              <w:lef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廃止（休止・再開）</w:t>
            </w:r>
          </w:p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理由</w:t>
            </w:r>
          </w:p>
        </w:tc>
        <w:tc>
          <w:tcPr>
            <w:tcW w:w="3439" w:type="pct"/>
            <w:tcBorders>
              <w:righ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</w:p>
        </w:tc>
      </w:tr>
      <w:tr w:rsidR="003278BE" w:rsidRPr="005602F2" w:rsidTr="00413700">
        <w:trPr>
          <w:trHeight w:val="3239"/>
        </w:trPr>
        <w:tc>
          <w:tcPr>
            <w:tcW w:w="156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施工中の住宅改修に対する措置</w:t>
            </w:r>
          </w:p>
          <w:p w:rsidR="003278BE" w:rsidRPr="005602F2" w:rsidRDefault="003278BE" w:rsidP="00413700">
            <w:pPr>
              <w:jc w:val="center"/>
            </w:pPr>
            <w:r w:rsidRPr="005602F2">
              <w:rPr>
                <w:rFonts w:hint="eastAsia"/>
              </w:rPr>
              <w:t>（廃止・休止の場合）</w:t>
            </w:r>
          </w:p>
        </w:tc>
        <w:tc>
          <w:tcPr>
            <w:tcW w:w="3439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278BE" w:rsidRPr="005602F2" w:rsidRDefault="003278BE" w:rsidP="00413700">
            <w:pPr>
              <w:jc w:val="center"/>
            </w:pPr>
          </w:p>
        </w:tc>
      </w:tr>
    </w:tbl>
    <w:p w:rsidR="003278BE" w:rsidRPr="005602F2" w:rsidRDefault="003278BE" w:rsidP="003278BE"/>
    <w:p w:rsidR="00F37A2E" w:rsidRPr="005602F2" w:rsidRDefault="00F37A2E"/>
    <w:p w:rsidR="003278BE" w:rsidRPr="005602F2" w:rsidRDefault="003278BE">
      <w:r w:rsidRPr="005602F2">
        <w:rPr>
          <w:rFonts w:hint="eastAsia"/>
        </w:rPr>
        <w:t>備考　用紙の大きさは、</w:t>
      </w:r>
      <w:r w:rsidR="00127438">
        <w:rPr>
          <w:rFonts w:hint="eastAsia"/>
        </w:rPr>
        <w:t>日本産業規格</w:t>
      </w:r>
      <w:r w:rsidRPr="005602F2">
        <w:rPr>
          <w:rFonts w:hint="eastAsia"/>
        </w:rPr>
        <w:t>Ａ４とする。</w:t>
      </w:r>
    </w:p>
    <w:sectPr w:rsidR="003278BE" w:rsidRPr="005602F2" w:rsidSect="00D80B89">
      <w:pgSz w:w="11906" w:h="16838" w:code="9"/>
      <w:pgMar w:top="1418" w:right="1134" w:bottom="1418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88C" w:rsidRDefault="007F488C">
      <w:r>
        <w:separator/>
      </w:r>
    </w:p>
  </w:endnote>
  <w:endnote w:type="continuationSeparator" w:id="0">
    <w:p w:rsidR="007F488C" w:rsidRDefault="007F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88C" w:rsidRDefault="007F488C">
      <w:r>
        <w:separator/>
      </w:r>
    </w:p>
  </w:footnote>
  <w:footnote w:type="continuationSeparator" w:id="0">
    <w:p w:rsidR="007F488C" w:rsidRDefault="007F4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0277FD"/>
    <w:rsid w:val="0003077D"/>
    <w:rsid w:val="00104A4D"/>
    <w:rsid w:val="00127438"/>
    <w:rsid w:val="001D28FB"/>
    <w:rsid w:val="00221380"/>
    <w:rsid w:val="00251981"/>
    <w:rsid w:val="00281823"/>
    <w:rsid w:val="002C0E8C"/>
    <w:rsid w:val="002D198E"/>
    <w:rsid w:val="002F3BE5"/>
    <w:rsid w:val="003278BE"/>
    <w:rsid w:val="00371C52"/>
    <w:rsid w:val="003803A0"/>
    <w:rsid w:val="0038233E"/>
    <w:rsid w:val="00393B25"/>
    <w:rsid w:val="003A536D"/>
    <w:rsid w:val="003B6C8D"/>
    <w:rsid w:val="003F2BD3"/>
    <w:rsid w:val="00413700"/>
    <w:rsid w:val="00443D8B"/>
    <w:rsid w:val="004823F9"/>
    <w:rsid w:val="004D2476"/>
    <w:rsid w:val="004F6967"/>
    <w:rsid w:val="00532A6D"/>
    <w:rsid w:val="005602F2"/>
    <w:rsid w:val="005B0162"/>
    <w:rsid w:val="005C480A"/>
    <w:rsid w:val="005D5BCE"/>
    <w:rsid w:val="005D7DCF"/>
    <w:rsid w:val="005E0DFA"/>
    <w:rsid w:val="0062763F"/>
    <w:rsid w:val="00677B7A"/>
    <w:rsid w:val="006C0F7D"/>
    <w:rsid w:val="006E3663"/>
    <w:rsid w:val="00732577"/>
    <w:rsid w:val="007343D7"/>
    <w:rsid w:val="007675E3"/>
    <w:rsid w:val="00770142"/>
    <w:rsid w:val="00782DA8"/>
    <w:rsid w:val="007F488C"/>
    <w:rsid w:val="008205D4"/>
    <w:rsid w:val="00836E65"/>
    <w:rsid w:val="0085661B"/>
    <w:rsid w:val="00861192"/>
    <w:rsid w:val="00914E86"/>
    <w:rsid w:val="00937665"/>
    <w:rsid w:val="00990EE2"/>
    <w:rsid w:val="009952B4"/>
    <w:rsid w:val="009D6182"/>
    <w:rsid w:val="00A17355"/>
    <w:rsid w:val="00A946D7"/>
    <w:rsid w:val="00A95442"/>
    <w:rsid w:val="00A96256"/>
    <w:rsid w:val="00B969A3"/>
    <w:rsid w:val="00BD004D"/>
    <w:rsid w:val="00BD1470"/>
    <w:rsid w:val="00BD1A25"/>
    <w:rsid w:val="00C77CD5"/>
    <w:rsid w:val="00C8776A"/>
    <w:rsid w:val="00CD631D"/>
    <w:rsid w:val="00D80B89"/>
    <w:rsid w:val="00DB66FA"/>
    <w:rsid w:val="00DC2F05"/>
    <w:rsid w:val="00E15C5B"/>
    <w:rsid w:val="00E42FE0"/>
    <w:rsid w:val="00E54E29"/>
    <w:rsid w:val="00E56464"/>
    <w:rsid w:val="00EF6D4D"/>
    <w:rsid w:val="00F01B1D"/>
    <w:rsid w:val="00F37A2E"/>
    <w:rsid w:val="00F770F5"/>
    <w:rsid w:val="00F862AC"/>
    <w:rsid w:val="00FA098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9264F5E8</Template>
  <TotalTime>4</TotalTime>
  <Pages>1</Pages>
  <Words>206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相場 大輝</cp:lastModifiedBy>
  <cp:revision>2</cp:revision>
  <cp:lastPrinted>2021-11-04T02:02:00Z</cp:lastPrinted>
  <dcterms:created xsi:type="dcterms:W3CDTF">2020-04-21T08:59:00Z</dcterms:created>
  <dcterms:modified xsi:type="dcterms:W3CDTF">2021-11-04T02:02:00Z</dcterms:modified>
</cp:coreProperties>
</file>